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17A20D"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w:t>
      </w:r>
      <w:r w:rsidR="000E0C96">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31F5F689" w:rsidR="00FD03AF" w:rsidRPr="00576DCC" w:rsidRDefault="000E0C96" w:rsidP="006F0373">
      <w:pPr>
        <w:spacing w:after="0"/>
        <w:jc w:val="both"/>
        <w:rPr>
          <w:b/>
          <w:bCs/>
          <w:noProof/>
        </w:rPr>
      </w:pPr>
      <w:r w:rsidRPr="000E0C96">
        <w:rPr>
          <w:b/>
          <w:bCs/>
          <w:noProof/>
        </w:rPr>
        <w:drawing>
          <wp:inline distT="0" distB="0" distL="0" distR="0" wp14:anchorId="43FFAA54" wp14:editId="355EB169">
            <wp:extent cx="5544324" cy="3801005"/>
            <wp:effectExtent l="0" t="0" r="0" b="9525"/>
            <wp:docPr id="362455859"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455859" name="Slika 1" descr="Slika, ki vsebuje besede besedilo, posnetek zaslona, številka, vzporedno&#10;&#10;Vsebina, ustvarjena z UI, morda ni pravilna."/>
                    <pic:cNvPicPr/>
                  </pic:nvPicPr>
                  <pic:blipFill>
                    <a:blip r:embed="rId13"/>
                    <a:stretch>
                      <a:fillRect/>
                    </a:stretch>
                  </pic:blipFill>
                  <pic:spPr>
                    <a:xfrm>
                      <a:off x="0" y="0"/>
                      <a:ext cx="5544324" cy="3801005"/>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C82529D"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w:t>
      </w:r>
      <w:r w:rsidR="000E0C96">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45</w:t>
      </w:r>
      <w:r w:rsidR="000E0C96">
        <w:rPr>
          <w:rFonts w:ascii="Garamond" w:eastAsia="Times New Roman" w:hAnsi="Garamond"/>
          <w:b/>
          <w:bCs/>
          <w:lang w:eastAsia="sl-SI"/>
        </w:rPr>
        <w:t>7</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8205B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lastRenderedPageBreak/>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8059A" w14:textId="77777777" w:rsidR="00391909" w:rsidRDefault="00391909" w:rsidP="00E5569B">
      <w:pPr>
        <w:spacing w:after="0"/>
      </w:pPr>
      <w:r>
        <w:separator/>
      </w:r>
    </w:p>
  </w:endnote>
  <w:endnote w:type="continuationSeparator" w:id="0">
    <w:p w14:paraId="7C4AF8D0" w14:textId="77777777" w:rsidR="00391909" w:rsidRDefault="0039190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E91EA" w14:textId="77777777" w:rsidR="00391909" w:rsidRDefault="00391909" w:rsidP="00E5569B">
      <w:pPr>
        <w:spacing w:after="0"/>
      </w:pPr>
      <w:r>
        <w:separator/>
      </w:r>
    </w:p>
  </w:footnote>
  <w:footnote w:type="continuationSeparator" w:id="0">
    <w:p w14:paraId="63EED431" w14:textId="77777777" w:rsidR="00391909" w:rsidRDefault="0039190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909"/>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10AB4"/>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6</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2026-02-12T08:45:00Z</cp:lastPrinted>
  <dcterms:created xsi:type="dcterms:W3CDTF">2026-02-12T08:45:00Z</dcterms:created>
  <dcterms:modified xsi:type="dcterms:W3CDTF">2026-02-12T08:45:00Z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